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443" w:rsidRPr="00423F02" w:rsidRDefault="00BF6443" w:rsidP="005A226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ATTESTATION DE PRISE EN CHARGE</w:t>
      </w:r>
    </w:p>
    <w:p w:rsidR="00BF6443" w:rsidRPr="00423F02" w:rsidRDefault="00BF6443" w:rsidP="005A226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Du risque ACCIDENT DE TRAVAIL – MALADIE PROFESSIONNELLE</w:t>
      </w:r>
    </w:p>
    <w:p w:rsidR="00BF6443" w:rsidRPr="00423F02" w:rsidRDefault="00BF6443" w:rsidP="005A226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Stages effectués dans une entreprise à l’étranger</w:t>
      </w:r>
    </w:p>
    <w:p w:rsidR="00BF6443" w:rsidRPr="00423F02" w:rsidRDefault="00BF6443" w:rsidP="00423F0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423F02">
        <w:rPr>
          <w:rFonts w:ascii="Times New Roman" w:hAnsi="Times New Roman"/>
          <w:b/>
          <w:sz w:val="20"/>
          <w:szCs w:val="20"/>
          <w:u w:val="single"/>
        </w:rPr>
        <w:t>A établir par l’établissement d’enseignement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Dénomination de l’établissement d’enseignement : </w:t>
      </w:r>
    </w:p>
    <w:p w:rsidR="00BF6443" w:rsidRPr="00423F02" w:rsidRDefault="00BF6443" w:rsidP="006B01F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sz w:val="20"/>
          <w:szCs w:val="20"/>
        </w:rPr>
        <w:t>UNIVERSITE DE VERSAILLES SAINT-QUENTIN-EN-YVELINES</w:t>
      </w:r>
    </w:p>
    <w:p w:rsidR="00BF6443" w:rsidRPr="00423F02" w:rsidRDefault="00BF6443" w:rsidP="006B01F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sz w:val="20"/>
          <w:szCs w:val="20"/>
        </w:rPr>
        <w:t>55 AVENUE DE PARIS</w:t>
      </w:r>
    </w:p>
    <w:p w:rsidR="00BF6443" w:rsidRPr="00423F02" w:rsidRDefault="00BF6443" w:rsidP="00423F02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sz w:val="20"/>
          <w:szCs w:val="20"/>
        </w:rPr>
        <w:t>78035 VERSAILLES Cedex</w:t>
      </w:r>
    </w:p>
    <w:p w:rsidR="00423F02" w:rsidRPr="00423F02" w:rsidRDefault="00423F02" w:rsidP="00423F02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EC12A8">
      <w:pPr>
        <w:tabs>
          <w:tab w:val="left" w:pos="3119"/>
          <w:tab w:val="left" w:pos="4395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Renseignement concernant </w:t>
      </w:r>
      <w:r w:rsidRPr="00423F02">
        <w:rPr>
          <w:rFonts w:ascii="Times New Roman" w:hAnsi="Times New Roman"/>
          <w:b/>
          <w:sz w:val="20"/>
          <w:szCs w:val="20"/>
        </w:rPr>
        <w:tab/>
      </w:r>
      <w:r w:rsidRPr="00423F02">
        <w:rPr>
          <w:rFonts w:ascii="Times New Roman" w:hAnsi="Times New Roman"/>
          <w:b/>
          <w:sz w:val="20"/>
          <w:szCs w:val="20"/>
        </w:rPr>
        <w:sym w:font="Wingdings" w:char="F0A8"/>
      </w:r>
      <w:r w:rsidRPr="00423F02">
        <w:rPr>
          <w:rFonts w:ascii="Times New Roman" w:hAnsi="Times New Roman"/>
          <w:b/>
          <w:sz w:val="20"/>
          <w:szCs w:val="20"/>
        </w:rPr>
        <w:t xml:space="preserve"> l’élève </w:t>
      </w:r>
      <w:r w:rsidRPr="00423F02">
        <w:rPr>
          <w:rFonts w:ascii="Times New Roman" w:hAnsi="Times New Roman"/>
          <w:b/>
          <w:sz w:val="20"/>
          <w:szCs w:val="20"/>
        </w:rPr>
        <w:tab/>
      </w:r>
      <w:r w:rsidRPr="00423F02">
        <w:rPr>
          <w:rFonts w:ascii="Times New Roman" w:hAnsi="Times New Roman"/>
          <w:b/>
          <w:sz w:val="20"/>
          <w:szCs w:val="20"/>
        </w:rPr>
        <w:sym w:font="Wingdings" w:char="F0FE"/>
      </w:r>
      <w:r w:rsidRPr="00423F02">
        <w:rPr>
          <w:rFonts w:ascii="Times New Roman" w:hAnsi="Times New Roman"/>
          <w:b/>
          <w:sz w:val="20"/>
          <w:szCs w:val="20"/>
        </w:rPr>
        <w:t xml:space="preserve"> l’étudiant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Default="00BF6443" w:rsidP="00EC12A8">
      <w:pPr>
        <w:tabs>
          <w:tab w:val="left" w:leader="dot" w:pos="10773"/>
        </w:tabs>
        <w:spacing w:after="0" w:line="240" w:lineRule="auto"/>
      </w:pPr>
      <w:r w:rsidRPr="00423F02">
        <w:rPr>
          <w:rFonts w:ascii="Times New Roman" w:hAnsi="Times New Roman"/>
          <w:b/>
          <w:sz w:val="20"/>
          <w:szCs w:val="20"/>
        </w:rPr>
        <w:t>Nom :</w:t>
      </w:r>
      <w:r w:rsidR="0052448F" w:rsidRPr="0052448F">
        <w:t xml:space="preserve"> </w:t>
      </w:r>
    </w:p>
    <w:p w:rsidR="0052448F" w:rsidRPr="00423F02" w:rsidRDefault="0052448F" w:rsidP="00EC12A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F6443" w:rsidRPr="00423F02" w:rsidRDefault="00BF6443" w:rsidP="002D202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sz w:val="20"/>
          <w:szCs w:val="20"/>
        </w:rPr>
        <w:t>Pour les femmes mariées, indiquer le nom de jeune fille suivi, le cas échéant de :</w:t>
      </w:r>
    </w:p>
    <w:p w:rsidR="00BF6443" w:rsidRPr="00423F02" w:rsidRDefault="00BF6443" w:rsidP="00423F0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423F02">
        <w:rPr>
          <w:rFonts w:ascii="Times New Roman" w:hAnsi="Times New Roman"/>
          <w:sz w:val="20"/>
          <w:szCs w:val="20"/>
        </w:rPr>
        <w:t>épouse</w:t>
      </w:r>
      <w:proofErr w:type="gramEnd"/>
      <w:r w:rsidRPr="00423F02">
        <w:rPr>
          <w:rFonts w:ascii="Times New Roman" w:hAnsi="Times New Roman"/>
          <w:sz w:val="20"/>
          <w:szCs w:val="20"/>
        </w:rPr>
        <w:t xml:space="preserve"> x….veuve x….</w:t>
      </w:r>
    </w:p>
    <w:p w:rsidR="00BF6443" w:rsidRPr="00423F02" w:rsidRDefault="00BF6443" w:rsidP="00EC12A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Prénom : </w:t>
      </w:r>
    </w:p>
    <w:p w:rsidR="00BF6443" w:rsidRPr="00423F02" w:rsidRDefault="00BF6443" w:rsidP="00EC12A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Nationalité</w:t>
      </w:r>
      <w:r w:rsidR="00346AF2" w:rsidRPr="00423F02">
        <w:rPr>
          <w:rFonts w:ascii="Times New Roman" w:hAnsi="Times New Roman"/>
          <w:b/>
          <w:sz w:val="20"/>
          <w:szCs w:val="20"/>
        </w:rPr>
        <w:t xml:space="preserve"> : </w:t>
      </w:r>
      <w:r w:rsidR="00346AF2" w:rsidRPr="00423F02">
        <w:rPr>
          <w:rFonts w:ascii="Times New Roman" w:hAnsi="Times New Roman"/>
          <w:b/>
          <w:sz w:val="20"/>
          <w:szCs w:val="20"/>
        </w:rPr>
        <w:tab/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23F02" w:rsidRPr="00423F02" w:rsidRDefault="00BF6443" w:rsidP="008A38F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fr-FR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Adresse en France : </w:t>
      </w:r>
    </w:p>
    <w:p w:rsidR="00BF6443" w:rsidRPr="0046435B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448F" w:rsidRDefault="00964145" w:rsidP="00EC12A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N° d’imm</w:t>
      </w:r>
      <w:r w:rsidR="00BF6443" w:rsidRPr="00423F02">
        <w:rPr>
          <w:rFonts w:ascii="Times New Roman" w:hAnsi="Times New Roman"/>
          <w:b/>
          <w:sz w:val="20"/>
          <w:szCs w:val="20"/>
        </w:rPr>
        <w:t>atriculation à la sécurité sociale :</w:t>
      </w:r>
      <w:r w:rsidR="00423F02" w:rsidRPr="00423F02">
        <w:rPr>
          <w:rFonts w:ascii="Times New Roman" w:hAnsi="Times New Roman"/>
          <w:b/>
          <w:sz w:val="20"/>
          <w:szCs w:val="20"/>
        </w:rPr>
        <w:t xml:space="preserve"> </w:t>
      </w:r>
    </w:p>
    <w:p w:rsidR="0052448F" w:rsidRDefault="0052448F" w:rsidP="00EC12A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F6443" w:rsidRPr="00423F02" w:rsidRDefault="00BF6443" w:rsidP="00EC12A8">
      <w:pPr>
        <w:tabs>
          <w:tab w:val="left" w:leader="dot" w:pos="10773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sz w:val="20"/>
          <w:szCs w:val="20"/>
        </w:rPr>
        <w:tab/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6435B">
        <w:rPr>
          <w:rFonts w:ascii="Times New Roman" w:hAnsi="Times New Roman"/>
          <w:b/>
          <w:sz w:val="20"/>
          <w:szCs w:val="20"/>
          <w:highlight w:val="yellow"/>
        </w:rPr>
        <w:t>(Joindre obligatoirement l’attestation de droit en cours de validité)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330A0D">
      <w:pPr>
        <w:shd w:val="clear" w:color="auto" w:fill="A6A6A6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STAGE A L’ETRANGER</w:t>
      </w:r>
    </w:p>
    <w:p w:rsidR="00BF6443" w:rsidRPr="00423F02" w:rsidRDefault="00BF6443" w:rsidP="002D202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Durée du stage (ne pouvant excéder 1</w:t>
      </w:r>
      <w:r w:rsidR="00346AF2" w:rsidRPr="00423F02">
        <w:rPr>
          <w:rFonts w:ascii="Times New Roman" w:hAnsi="Times New Roman"/>
          <w:b/>
          <w:sz w:val="20"/>
          <w:szCs w:val="20"/>
        </w:rPr>
        <w:t>3</w:t>
      </w:r>
      <w:r w:rsidRPr="00423F02">
        <w:rPr>
          <w:rFonts w:ascii="Times New Roman" w:hAnsi="Times New Roman"/>
          <w:b/>
          <w:sz w:val="20"/>
          <w:szCs w:val="20"/>
        </w:rPr>
        <w:t xml:space="preserve">2 </w:t>
      </w:r>
      <w:r w:rsidR="00346AF2" w:rsidRPr="00423F02">
        <w:rPr>
          <w:rFonts w:ascii="Times New Roman" w:hAnsi="Times New Roman"/>
          <w:b/>
          <w:sz w:val="20"/>
          <w:szCs w:val="20"/>
        </w:rPr>
        <w:t>jours</w:t>
      </w:r>
      <w:r w:rsidRPr="00423F02">
        <w:rPr>
          <w:rFonts w:ascii="Times New Roman" w:hAnsi="Times New Roman"/>
          <w:b/>
          <w:sz w:val="20"/>
          <w:szCs w:val="20"/>
        </w:rPr>
        <w:t>)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648"/>
        <w:gridCol w:w="6818"/>
      </w:tblGrid>
      <w:tr w:rsidR="00BF6443" w:rsidRPr="00423F02" w:rsidTr="001806D4">
        <w:tc>
          <w:tcPr>
            <w:tcW w:w="3794" w:type="dxa"/>
          </w:tcPr>
          <w:p w:rsidR="00BF6443" w:rsidRPr="00423F02" w:rsidRDefault="00BF6443" w:rsidP="00620C3F">
            <w:pPr>
              <w:tabs>
                <w:tab w:val="left" w:leader="dot" w:pos="354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23F02">
              <w:rPr>
                <w:rFonts w:ascii="Times New Roman" w:hAnsi="Times New Roman"/>
                <w:b/>
                <w:sz w:val="20"/>
                <w:szCs w:val="20"/>
              </w:rPr>
              <w:t>Du :</w:t>
            </w:r>
            <w:r w:rsidR="008A38F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52448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19" w:type="dxa"/>
          </w:tcPr>
          <w:p w:rsidR="00BF6443" w:rsidRPr="00423F02" w:rsidRDefault="00BF6443" w:rsidP="00620C3F">
            <w:pPr>
              <w:tabs>
                <w:tab w:val="left" w:leader="dot" w:pos="386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23F02">
              <w:rPr>
                <w:rFonts w:ascii="Times New Roman" w:hAnsi="Times New Roman"/>
                <w:b/>
                <w:sz w:val="20"/>
                <w:szCs w:val="20"/>
              </w:rPr>
              <w:t>au :</w:t>
            </w:r>
            <w:r w:rsidRPr="00423F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20C3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490DFF" w:rsidRDefault="00490DFF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Entreprise d’accueil :</w:t>
      </w:r>
    </w:p>
    <w:p w:rsidR="00620C3F" w:rsidRDefault="00620C3F" w:rsidP="001E264C">
      <w:pPr>
        <w:tabs>
          <w:tab w:val="left" w:leader="dot" w:pos="10206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F6443" w:rsidRPr="00423F02" w:rsidRDefault="00BF6443" w:rsidP="001E264C">
      <w:pPr>
        <w:tabs>
          <w:tab w:val="left" w:leader="dot" w:pos="10206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PAYS :</w:t>
      </w:r>
      <w:r w:rsidR="00423F02" w:rsidRPr="00423F02">
        <w:rPr>
          <w:rFonts w:ascii="Times New Roman" w:hAnsi="Times New Roman"/>
          <w:b/>
          <w:sz w:val="20"/>
          <w:szCs w:val="20"/>
        </w:rPr>
        <w:t xml:space="preserve"> 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La gratification est-elle supérieure à 1</w:t>
      </w:r>
      <w:r w:rsidR="00DE1DD5" w:rsidRPr="00423F02">
        <w:rPr>
          <w:rFonts w:ascii="Times New Roman" w:hAnsi="Times New Roman"/>
          <w:b/>
          <w:sz w:val="20"/>
          <w:szCs w:val="20"/>
        </w:rPr>
        <w:t xml:space="preserve">5 </w:t>
      </w:r>
      <w:r w:rsidRPr="00423F02">
        <w:rPr>
          <w:rFonts w:ascii="Times New Roman" w:hAnsi="Times New Roman"/>
          <w:b/>
          <w:sz w:val="20"/>
          <w:szCs w:val="20"/>
        </w:rPr>
        <w:t xml:space="preserve">% du plafond </w:t>
      </w:r>
      <w:bookmarkStart w:id="0" w:name="_GoBack"/>
      <w:bookmarkEnd w:id="0"/>
      <w:r w:rsidR="00DE1DD5" w:rsidRPr="00423F02">
        <w:rPr>
          <w:rFonts w:ascii="Times New Roman" w:hAnsi="Times New Roman"/>
          <w:b/>
          <w:sz w:val="20"/>
          <w:szCs w:val="20"/>
        </w:rPr>
        <w:t>horaire de la Sécurité Sociale (soit 3,</w:t>
      </w:r>
      <w:r w:rsidR="00BD447E">
        <w:rPr>
          <w:rFonts w:ascii="Times New Roman" w:hAnsi="Times New Roman"/>
          <w:b/>
          <w:sz w:val="20"/>
          <w:szCs w:val="20"/>
        </w:rPr>
        <w:t>90</w:t>
      </w:r>
      <w:r w:rsidR="00DE1DD5" w:rsidRPr="00423F02">
        <w:rPr>
          <w:rFonts w:ascii="Times New Roman" w:hAnsi="Times New Roman"/>
          <w:b/>
          <w:sz w:val="20"/>
          <w:szCs w:val="20"/>
        </w:rPr>
        <w:t xml:space="preserve"> € /heure)</w:t>
      </w:r>
    </w:p>
    <w:p w:rsidR="00BF6443" w:rsidRPr="00423F02" w:rsidRDefault="00423F02" w:rsidP="00330A0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OUI</w:t>
      </w:r>
      <w:r w:rsidR="00620C3F">
        <w:rPr>
          <w:rFonts w:ascii="Times New Roman" w:hAnsi="Times New Roman"/>
          <w:b/>
          <w:sz w:val="20"/>
          <w:szCs w:val="20"/>
        </w:rPr>
        <w:t xml:space="preserve"> </w:t>
      </w:r>
      <w:r w:rsidR="00620C3F" w:rsidRPr="00BD447E">
        <w:rPr>
          <w:rFonts w:ascii="Times New Roman" w:hAnsi="Times New Roman"/>
          <w:b/>
          <w:sz w:val="20"/>
          <w:szCs w:val="20"/>
        </w:rPr>
        <w:sym w:font="Wingdings" w:char="F0FE"/>
      </w:r>
      <w:r w:rsidR="00BF6443" w:rsidRPr="00423F02">
        <w:rPr>
          <w:rFonts w:ascii="Times New Roman" w:hAnsi="Times New Roman"/>
          <w:b/>
          <w:sz w:val="20"/>
          <w:szCs w:val="20"/>
        </w:rPr>
        <w:tab/>
        <w:t xml:space="preserve">NON </w:t>
      </w:r>
      <w:r w:rsidR="00620C3F">
        <w:rPr>
          <w:rFonts w:ascii="Times New Roman" w:hAnsi="Times New Roman"/>
          <w:b/>
          <w:sz w:val="20"/>
          <w:szCs w:val="20"/>
        </w:rPr>
        <w:sym w:font="Wingdings" w:char="F071"/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448F" w:rsidRDefault="0052448F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2448F" w:rsidRDefault="0052448F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Date : 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Cachet et signature de l’établissement d’enseignement : 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90DFF" w:rsidRDefault="00490DFF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354B7" w:rsidRPr="00423F02" w:rsidRDefault="00F354B7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330A0D">
      <w:pPr>
        <w:shd w:val="clear" w:color="auto" w:fill="A6A6A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DECISION DE LA CPAM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>La CPAM atteste que la personne désignée ci-dessus bénéficie de la protection sociale « Accident de travail – maladie professionnelle » pendant toute la durée du stage :</w:t>
      </w:r>
    </w:p>
    <w:p w:rsidR="00BF6443" w:rsidRPr="00423F02" w:rsidRDefault="00BF6443" w:rsidP="002D202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OUI </w:t>
      </w:r>
      <w:r w:rsidRPr="00423F02">
        <w:rPr>
          <w:rFonts w:ascii="Times New Roman" w:hAnsi="Times New Roman"/>
          <w:b/>
          <w:sz w:val="20"/>
          <w:szCs w:val="20"/>
        </w:rPr>
        <w:sym w:font="Wingdings" w:char="F0A8"/>
      </w:r>
      <w:r w:rsidRPr="00423F02">
        <w:rPr>
          <w:rFonts w:ascii="Times New Roman" w:hAnsi="Times New Roman"/>
          <w:b/>
          <w:sz w:val="20"/>
          <w:szCs w:val="20"/>
        </w:rPr>
        <w:tab/>
        <w:t xml:space="preserve">NON </w:t>
      </w:r>
      <w:r w:rsidRPr="00423F02">
        <w:rPr>
          <w:rFonts w:ascii="Times New Roman" w:hAnsi="Times New Roman"/>
          <w:b/>
          <w:sz w:val="20"/>
          <w:szCs w:val="20"/>
        </w:rPr>
        <w:sym w:font="Wingdings" w:char="F0A8"/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Date : </w:t>
      </w:r>
    </w:p>
    <w:p w:rsidR="00BF6443" w:rsidRPr="00423F02" w:rsidRDefault="00BF6443" w:rsidP="009560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23F02">
        <w:rPr>
          <w:rFonts w:ascii="Times New Roman" w:hAnsi="Times New Roman"/>
          <w:b/>
          <w:sz w:val="20"/>
          <w:szCs w:val="20"/>
        </w:rPr>
        <w:t xml:space="preserve">Cachet et signature de la CPAM : </w:t>
      </w:r>
    </w:p>
    <w:sectPr w:rsidR="00BF6443" w:rsidRPr="00423F02" w:rsidSect="00423F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35B"/>
    <w:rsid w:val="00010B4A"/>
    <w:rsid w:val="00027155"/>
    <w:rsid w:val="00065080"/>
    <w:rsid w:val="00105F25"/>
    <w:rsid w:val="00161923"/>
    <w:rsid w:val="001806D4"/>
    <w:rsid w:val="00196B76"/>
    <w:rsid w:val="001C6858"/>
    <w:rsid w:val="001E264C"/>
    <w:rsid w:val="001E54B8"/>
    <w:rsid w:val="002079A9"/>
    <w:rsid w:val="00255A47"/>
    <w:rsid w:val="002C356E"/>
    <w:rsid w:val="002D202C"/>
    <w:rsid w:val="0030008B"/>
    <w:rsid w:val="00330A0D"/>
    <w:rsid w:val="00346AF2"/>
    <w:rsid w:val="00347FC2"/>
    <w:rsid w:val="003D5A51"/>
    <w:rsid w:val="00423F02"/>
    <w:rsid w:val="0046435B"/>
    <w:rsid w:val="00490DFF"/>
    <w:rsid w:val="005013EE"/>
    <w:rsid w:val="00501D5A"/>
    <w:rsid w:val="0052448F"/>
    <w:rsid w:val="00574EF5"/>
    <w:rsid w:val="005A226D"/>
    <w:rsid w:val="005B16CE"/>
    <w:rsid w:val="005F7088"/>
    <w:rsid w:val="00620C3F"/>
    <w:rsid w:val="00692D6A"/>
    <w:rsid w:val="006B01F8"/>
    <w:rsid w:val="0078729C"/>
    <w:rsid w:val="007C3577"/>
    <w:rsid w:val="008A38F7"/>
    <w:rsid w:val="008E7426"/>
    <w:rsid w:val="0093181E"/>
    <w:rsid w:val="00956047"/>
    <w:rsid w:val="00964145"/>
    <w:rsid w:val="00A37AC4"/>
    <w:rsid w:val="00A813EA"/>
    <w:rsid w:val="00B55BA8"/>
    <w:rsid w:val="00B71716"/>
    <w:rsid w:val="00BD447E"/>
    <w:rsid w:val="00BF6443"/>
    <w:rsid w:val="00C11269"/>
    <w:rsid w:val="00C9425A"/>
    <w:rsid w:val="00D97BB6"/>
    <w:rsid w:val="00DE1DD5"/>
    <w:rsid w:val="00E079D2"/>
    <w:rsid w:val="00EA1541"/>
    <w:rsid w:val="00EC12A8"/>
    <w:rsid w:val="00F0359D"/>
    <w:rsid w:val="00F354B7"/>
    <w:rsid w:val="00F7579D"/>
    <w:rsid w:val="00FC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15BB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541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99"/>
    <w:rsid w:val="00196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620C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Attestation de prise en charge à l'étranger CPAM</Template>
  <TotalTime>1</TotalTime>
  <Pages>1</Pages>
  <Words>183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ATTESTATION DE PRISE EN CHARGE</vt:lpstr>
    </vt:vector>
  </TitlesOfParts>
  <Company>UVSQ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ATTESTATION DE PRISE EN CHARGE</dc:title>
  <dc:subject/>
  <dc:creator>Piarrine PERRIER</dc:creator>
  <cp:keywords/>
  <cp:lastModifiedBy>Perrier Aurore</cp:lastModifiedBy>
  <cp:revision>3</cp:revision>
  <cp:lastPrinted>2018-04-06T14:40:00Z</cp:lastPrinted>
  <dcterms:created xsi:type="dcterms:W3CDTF">2018-06-06T07:45:00Z</dcterms:created>
  <dcterms:modified xsi:type="dcterms:W3CDTF">2020-03-04T12:34:00Z</dcterms:modified>
</cp:coreProperties>
</file>